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 w:val="0"/>
        <w:spacing w:before="240" w:after="240" w:line="600" w:lineRule="exact"/>
        <w:textAlignment w:val="auto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附件</w:t>
      </w:r>
      <w:r>
        <w:rPr>
          <w:rFonts w:ascii="仿宋_GB2312" w:hAnsi="仿宋_GB2312" w:eastAsia="仿宋_GB2312"/>
          <w:sz w:val="30"/>
          <w:szCs w:val="30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40" w:after="240" w:line="600" w:lineRule="exact"/>
        <w:jc w:val="center"/>
        <w:textAlignment w:val="auto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一、我单位为正常经营企业，未被市场监督管理部门载入异常经营名录且未被列入“信用中国”失信黑名单。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二、我单位在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业务发生年度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至申报年度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，在经营活动中未因违反海关监管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（促进外贸发展事项）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、安全生产、市场监管、生态环境、消防安全、税务等方面法律、法规、规章而受到处罚事项属《广东省行政处罚听证程序实施办法》规定中纳入听证适用范围的行政处罚。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三、我单位承诺本次申报的项目未曾享受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区级</w:t>
      </w:r>
      <w:r>
        <w:rPr>
          <w:rFonts w:hint="eastAsia" w:ascii="仿宋_GB2312" w:hAnsi="仿宋_GB2312" w:eastAsia="仿宋_GB2312" w:cs="仿宋_GB2312"/>
          <w:sz w:val="32"/>
          <w:szCs w:val="32"/>
        </w:rPr>
        <w:t>类似资助，不存在重复申报现象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所提供的申报材料均准确、真实、完整和有效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四、我单位承诺接受资金审核单位的核查工作及审核结果，否则视为自动放弃资金申报。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以上承诺如有违反，本单位及法定代表人愿意退回所获得奖励金，并承担由此产生的一切法律责任及后果。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单位法人代表（签字）：          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月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Tahoma">
    <w:altName w:val="Ubuntu"/>
    <w:panose1 w:val="020B0604030504040204"/>
    <w:charset w:val="00"/>
    <w:family w:val="swiss"/>
    <w:pitch w:val="default"/>
    <w:sig w:usb0="00000000" w:usb1="00000000" w:usb2="00000008" w:usb3="00000000" w:csb0="0001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4A88"/>
    <w:rsid w:val="00034A88"/>
    <w:rsid w:val="0018628C"/>
    <w:rsid w:val="001C6A3B"/>
    <w:rsid w:val="00323B43"/>
    <w:rsid w:val="003D37D8"/>
    <w:rsid w:val="004358AB"/>
    <w:rsid w:val="005A5B24"/>
    <w:rsid w:val="008B7726"/>
    <w:rsid w:val="00AB0F47"/>
    <w:rsid w:val="00B91D76"/>
    <w:rsid w:val="00BE3345"/>
    <w:rsid w:val="00C8058B"/>
    <w:rsid w:val="00E40A45"/>
    <w:rsid w:val="03FA78C9"/>
    <w:rsid w:val="1A3A5F9E"/>
    <w:rsid w:val="1B426400"/>
    <w:rsid w:val="1D792A4A"/>
    <w:rsid w:val="2F1D3936"/>
    <w:rsid w:val="333A79AB"/>
    <w:rsid w:val="34EB34F0"/>
    <w:rsid w:val="3A025EEE"/>
    <w:rsid w:val="58FD615E"/>
    <w:rsid w:val="59130D67"/>
    <w:rsid w:val="64F27F99"/>
    <w:rsid w:val="77DF884C"/>
    <w:rsid w:val="7D9A318D"/>
    <w:rsid w:val="EBFFE55A"/>
    <w:rsid w:val="FFDA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/>
      <w:kern w:val="0"/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ahoma" w:hAnsi="Tahoma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</Pages>
  <Words>76</Words>
  <Characters>436</Characters>
  <Lines>0</Lines>
  <Paragraphs>0</Paragraphs>
  <TotalTime>4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2020-12-23T07:19:00Z</dcterms:created>
  <dc:creator>贺珊珊</dc:creator>
  <cp:lastModifiedBy>张雪莹:审核</cp:lastModifiedBy>
  <cp:lastPrinted>2019-10-13T08:38:00Z</cp:lastPrinted>
  <dcterms:modified xsi:type="dcterms:W3CDTF">2023-11-10T16:07:24Z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